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8D" w:rsidRDefault="00586C8D"/>
    <w:p w:rsidR="00586C8D" w:rsidRPr="00E049C0" w:rsidRDefault="00586C8D" w:rsidP="00AD68A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168pt;margin-top:0;width:1in;height:61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">
            <v:textbox>
              <w:txbxContent>
                <w:p w:rsidR="00586C8D" w:rsidRDefault="00586C8D" w:rsidP="00AD68A8">
                  <w:pPr>
                    <w:jc w:val="center"/>
                  </w:pPr>
                  <w:r w:rsidRPr="00CC0CCC">
                    <w:rPr>
                      <w:noProof/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5" o:spid="_x0000_i1026" type="#_x0000_t75" style="width:53.25pt;height:51.75pt;visibility:visible">
                        <v:imagedata r:id="rId4" o:title="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sz w:val="16"/>
          <w:szCs w:val="16"/>
        </w:rPr>
        <w:t xml:space="preserve">   ТАТАРСТАН РЕСПУБЛИКАСЫ                                                                                                                                     МУНИЦИПАЛЬНОЕ БЮДЖЕТНОЕ   </w:t>
      </w:r>
    </w:p>
    <w:p w:rsidR="00586C8D" w:rsidRDefault="00586C8D" w:rsidP="00AD68A8">
      <w:pPr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sz w:val="16"/>
          <w:szCs w:val="16"/>
        </w:rPr>
        <w:t xml:space="preserve">  АПАС МУНИЦИПАЛЬ РАЙОНЫ                                                                                                                           ОБЩЕОБРАЗОВАТЕЛЬНОЕ  УЧРЕЖДЕНИЕ   «ТАБАР-ЧЕРКЕН УРТА ГОМУМИ                                                                                                                             «ТАБАР-ЧЕРКИЙСКАЯСРЕДНЯЯ</w:t>
      </w:r>
    </w:p>
    <w:p w:rsidR="00586C8D" w:rsidRDefault="00586C8D" w:rsidP="00AD68A8">
      <w:pPr>
        <w:tabs>
          <w:tab w:val="left" w:pos="6840"/>
        </w:tabs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sz w:val="16"/>
          <w:szCs w:val="16"/>
        </w:rPr>
        <w:t>БЕЛЕМ БИР</w:t>
      </w:r>
      <w:r>
        <w:rPr>
          <w:rFonts w:ascii="Microsoft Sans Serif" w:hAnsi="Microsoft Sans Serif" w:cs="Microsoft Sans Serif"/>
          <w:sz w:val="16"/>
          <w:szCs w:val="16"/>
          <w:lang w:val="tt-RU"/>
        </w:rPr>
        <w:t>Ү МӘКТӘБЕ</w:t>
      </w:r>
      <w:r>
        <w:rPr>
          <w:rFonts w:ascii="Microsoft Sans Serif" w:hAnsi="Microsoft Sans Serif" w:cs="Microsoft Sans Serif"/>
          <w:sz w:val="16"/>
          <w:szCs w:val="16"/>
        </w:rPr>
        <w:t>» ГОМУМИ                                                                                                                             ОБЩЕОБРАЗОВАТЕЛЬНАЯ ШКОЛА»</w:t>
      </w:r>
    </w:p>
    <w:p w:rsidR="00586C8D" w:rsidRDefault="00586C8D" w:rsidP="00AD68A8">
      <w:pPr>
        <w:tabs>
          <w:tab w:val="left" w:pos="6840"/>
        </w:tabs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sz w:val="16"/>
          <w:szCs w:val="16"/>
        </w:rPr>
        <w:t>БЕЛЕМ МУНИЦИПАЛЬ БЮДЖЕТ                                                                                                            АПАСТОВСКОГО   МУНИЦИПАЛЬНОГО  РАЙОНА</w:t>
      </w:r>
    </w:p>
    <w:p w:rsidR="00586C8D" w:rsidRDefault="00586C8D" w:rsidP="00AD68A8">
      <w:pPr>
        <w:tabs>
          <w:tab w:val="left" w:pos="6840"/>
        </w:tabs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sz w:val="16"/>
          <w:szCs w:val="16"/>
        </w:rPr>
        <w:t xml:space="preserve">          УЧРЕЖДЕНИЕСЕ                                                                                                                                                            Р</w:t>
      </w:r>
      <w:r>
        <w:rPr>
          <w:rFonts w:ascii="Microsoft Sans Serif" w:hAnsi="Microsoft Sans Serif" w:cs="Microsoft Sans Serif"/>
          <w:sz w:val="16"/>
          <w:szCs w:val="16"/>
          <w:lang w:val="hsb-DE"/>
        </w:rPr>
        <w:t xml:space="preserve">ЕСПУБЛИКИ ТАТАРСТАН                                                                                               </w:t>
      </w:r>
    </w:p>
    <w:p w:rsidR="00586C8D" w:rsidRDefault="00586C8D" w:rsidP="00AD68A8">
      <w:pPr>
        <w:tabs>
          <w:tab w:val="left" w:pos="6840"/>
        </w:tabs>
        <w:rPr>
          <w:rFonts w:ascii="Microsoft Sans Serif" w:hAnsi="Microsoft Sans Serif" w:cs="Microsoft Sans Serif"/>
          <w:sz w:val="16"/>
          <w:szCs w:val="16"/>
          <w:lang w:val="hsb-DE"/>
        </w:rPr>
      </w:pPr>
      <w:r>
        <w:rPr>
          <w:noProof/>
        </w:rPr>
        <w:pict>
          <v:line id="Прямая соединительная линия 4" o:spid="_x0000_s1027" style="position:absolute;z-index:251658752;visibility:visible" from="318.15pt,6.8pt" to="318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" o:allowincell="f"/>
        </w:pict>
      </w:r>
    </w:p>
    <w:p w:rsidR="00586C8D" w:rsidRPr="00724C11" w:rsidRDefault="00586C8D" w:rsidP="00AD68A8">
      <w:pPr>
        <w:rPr>
          <w:sz w:val="16"/>
          <w:szCs w:val="16"/>
          <w:lang w:val="hsb-DE"/>
        </w:rPr>
      </w:pPr>
      <w:r>
        <w:rPr>
          <w:noProof/>
        </w:rPr>
        <w:pict>
          <v:line id="Прямая соединительная линия 3" o:spid="_x0000_s1028" style="position:absolute;z-index:251657728;visibility:visible" from="318.15pt,6.8pt" to="318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" o:allowincell="f"/>
        </w:pict>
      </w:r>
    </w:p>
    <w:p w:rsidR="00586C8D" w:rsidRPr="00724C11" w:rsidRDefault="00586C8D" w:rsidP="00AD68A8">
      <w:pPr>
        <w:rPr>
          <w:lang w:val="hsb-DE"/>
        </w:rPr>
      </w:pPr>
      <w:r>
        <w:rPr>
          <w:noProof/>
        </w:rPr>
        <w:pict>
          <v:line id="Прямая соединительная линия 2" o:spid="_x0000_s1029" style="position:absolute;z-index:251655680;visibility:visible" from="39pt,6pt" to="492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"/>
        </w:pict>
      </w:r>
      <w:r>
        <w:rPr>
          <w:noProof/>
        </w:rPr>
        <w:pict>
          <v:line id="Прямая соединительная линия 1" o:spid="_x0000_s1030" style="position:absolute;z-index:251656704;visibility:visible" from="318.15pt,6.8pt" to="318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" o:allowincell="f"/>
        </w:pict>
      </w:r>
    </w:p>
    <w:p w:rsidR="00586C8D" w:rsidRPr="00724C11" w:rsidRDefault="00586C8D" w:rsidP="00AD68A8">
      <w:pPr>
        <w:rPr>
          <w:sz w:val="16"/>
          <w:lang w:val="hsb-DE"/>
        </w:rPr>
      </w:pPr>
      <w:r>
        <w:rPr>
          <w:sz w:val="16"/>
        </w:rPr>
        <w:t xml:space="preserve">                            </w:t>
      </w:r>
      <w:r w:rsidRPr="00724C11">
        <w:rPr>
          <w:sz w:val="16"/>
          <w:lang w:val="hsb-DE"/>
        </w:rPr>
        <w:t>422365, АПАС РАЙОНЫ,                                                                                              422365, ДЕР.ТАБАР-Ч</w:t>
      </w:r>
      <w:r w:rsidRPr="00724C11">
        <w:rPr>
          <w:sz w:val="16"/>
        </w:rPr>
        <w:t>Е</w:t>
      </w:r>
      <w:r w:rsidRPr="00724C11">
        <w:rPr>
          <w:sz w:val="16"/>
          <w:lang w:val="hsb-DE"/>
        </w:rPr>
        <w:t>РКИ</w:t>
      </w:r>
    </w:p>
    <w:p w:rsidR="00586C8D" w:rsidRPr="00724C11" w:rsidRDefault="00586C8D" w:rsidP="00AD68A8">
      <w:pPr>
        <w:rPr>
          <w:sz w:val="16"/>
          <w:lang w:val="hsb-DE"/>
        </w:rPr>
      </w:pPr>
      <w:r>
        <w:rPr>
          <w:sz w:val="16"/>
        </w:rPr>
        <w:t xml:space="preserve">                              </w:t>
      </w:r>
      <w:r w:rsidRPr="00724C11">
        <w:rPr>
          <w:sz w:val="16"/>
          <w:lang w:val="hsb-DE"/>
        </w:rPr>
        <w:t>ТАБАР-Ч</w:t>
      </w:r>
      <w:r w:rsidRPr="00724C11">
        <w:rPr>
          <w:sz w:val="16"/>
        </w:rPr>
        <w:t>Е</w:t>
      </w:r>
      <w:r w:rsidRPr="00724C11">
        <w:rPr>
          <w:sz w:val="16"/>
          <w:lang w:val="hsb-DE"/>
        </w:rPr>
        <w:t>РКИ АВЫЛЫ                                                                                                УЛИЦА МОЛОДЕЖНАЯ, 74</w:t>
      </w:r>
    </w:p>
    <w:p w:rsidR="00586C8D" w:rsidRPr="00724C11" w:rsidRDefault="00586C8D" w:rsidP="00AD68A8">
      <w:pPr>
        <w:rPr>
          <w:sz w:val="16"/>
          <w:lang w:val="hsb-DE"/>
        </w:rPr>
      </w:pPr>
      <w:r>
        <w:rPr>
          <w:sz w:val="16"/>
        </w:rPr>
        <w:t xml:space="preserve">                            </w:t>
      </w:r>
      <w:r w:rsidRPr="00724C11">
        <w:rPr>
          <w:sz w:val="16"/>
          <w:lang w:val="hsb-DE"/>
        </w:rPr>
        <w:t>МОЛОДЕЖНАЯ УРАМЫ, 74</w:t>
      </w:r>
    </w:p>
    <w:p w:rsidR="00586C8D" w:rsidRPr="006B6BEA" w:rsidRDefault="00586C8D" w:rsidP="00AD68A8">
      <w:pPr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 xml:space="preserve">                                        Тел, </w:t>
      </w:r>
      <w:r w:rsidRPr="006B6BEA">
        <w:rPr>
          <w:sz w:val="20"/>
          <w:szCs w:val="20"/>
          <w:lang w:val="be-BY"/>
        </w:rPr>
        <w:t xml:space="preserve"> факс 33-7-61, </w:t>
      </w:r>
      <w:r w:rsidRPr="006B6BEA">
        <w:rPr>
          <w:sz w:val="20"/>
          <w:szCs w:val="20"/>
          <w:lang w:val="en-US"/>
        </w:rPr>
        <w:t>E</w:t>
      </w:r>
      <w:r w:rsidRPr="006B6BEA">
        <w:rPr>
          <w:sz w:val="20"/>
          <w:szCs w:val="20"/>
        </w:rPr>
        <w:t>-</w:t>
      </w:r>
      <w:r w:rsidRPr="006B6BEA">
        <w:rPr>
          <w:sz w:val="20"/>
          <w:szCs w:val="20"/>
          <w:lang w:val="en-US"/>
        </w:rPr>
        <w:t>mail</w:t>
      </w:r>
      <w:r w:rsidRPr="006B6BEA">
        <w:rPr>
          <w:sz w:val="20"/>
          <w:szCs w:val="20"/>
        </w:rPr>
        <w:t xml:space="preserve">: </w:t>
      </w:r>
      <w:r w:rsidRPr="006B6BEA">
        <w:rPr>
          <w:sz w:val="20"/>
          <w:szCs w:val="20"/>
          <w:lang w:val="en-US"/>
        </w:rPr>
        <w:t>tabar</w:t>
      </w:r>
      <w:r w:rsidRPr="006B6BEA">
        <w:rPr>
          <w:sz w:val="20"/>
          <w:szCs w:val="20"/>
        </w:rPr>
        <w:t>с</w:t>
      </w:r>
      <w:r w:rsidRPr="006B6BEA">
        <w:rPr>
          <w:sz w:val="20"/>
          <w:szCs w:val="20"/>
          <w:lang w:val="en-US"/>
        </w:rPr>
        <w:t>hirkovo</w:t>
      </w:r>
      <w:r w:rsidRPr="006B6BEA">
        <w:rPr>
          <w:sz w:val="20"/>
          <w:szCs w:val="20"/>
        </w:rPr>
        <w:t>@</w:t>
      </w:r>
      <w:r w:rsidRPr="006B6BEA">
        <w:rPr>
          <w:sz w:val="20"/>
          <w:szCs w:val="20"/>
          <w:lang w:val="en-US"/>
        </w:rPr>
        <w:t>mail</w:t>
      </w:r>
      <w:r w:rsidRPr="006B6BEA">
        <w:rPr>
          <w:sz w:val="20"/>
          <w:szCs w:val="20"/>
        </w:rPr>
        <w:t>.</w:t>
      </w:r>
      <w:r w:rsidRPr="006B6BEA">
        <w:rPr>
          <w:sz w:val="20"/>
          <w:szCs w:val="20"/>
          <w:lang w:val="en-US"/>
        </w:rPr>
        <w:t>ru</w:t>
      </w:r>
      <w:r w:rsidRPr="006B6BEA">
        <w:rPr>
          <w:sz w:val="20"/>
          <w:szCs w:val="20"/>
          <w:lang w:val="be-BY"/>
        </w:rPr>
        <w:t xml:space="preserve">  ИНН 1608004699 ОКПО 54446100</w:t>
      </w:r>
    </w:p>
    <w:p w:rsidR="00586C8D" w:rsidRPr="006B6BEA" w:rsidRDefault="00586C8D" w:rsidP="00AD68A8">
      <w:pPr>
        <w:widowControl w:val="0"/>
        <w:pBdr>
          <w:bottom w:val="single" w:sz="12" w:space="1" w:color="auto"/>
        </w:pBdr>
        <w:spacing w:line="260" w:lineRule="exact"/>
        <w:ind w:right="-7"/>
        <w:jc w:val="both"/>
        <w:rPr>
          <w:b/>
          <w:sz w:val="20"/>
          <w:szCs w:val="20"/>
          <w:lang w:val="be-BY"/>
        </w:rPr>
      </w:pPr>
    </w:p>
    <w:p w:rsidR="00586C8D" w:rsidRPr="006B6BEA" w:rsidRDefault="00586C8D" w:rsidP="00AD68A8">
      <w:pPr>
        <w:rPr>
          <w:b/>
          <w:iCs/>
          <w:sz w:val="28"/>
          <w:szCs w:val="28"/>
          <w:lang w:val="be-BY"/>
        </w:rPr>
      </w:pPr>
      <w:r w:rsidRPr="006B6BEA">
        <w:rPr>
          <w:b/>
          <w:sz w:val="18"/>
          <w:szCs w:val="18"/>
        </w:rPr>
        <w:t>исх. №</w:t>
      </w:r>
      <w:r>
        <w:rPr>
          <w:b/>
          <w:sz w:val="18"/>
          <w:szCs w:val="18"/>
        </w:rPr>
        <w:t>173</w:t>
      </w:r>
    </w:p>
    <w:p w:rsidR="00586C8D" w:rsidRPr="00245323" w:rsidRDefault="00586C8D" w:rsidP="00245323">
      <w:pPr>
        <w:rPr>
          <w:sz w:val="18"/>
          <w:szCs w:val="18"/>
        </w:rPr>
      </w:pPr>
      <w:r>
        <w:rPr>
          <w:b/>
          <w:sz w:val="18"/>
          <w:szCs w:val="18"/>
        </w:rPr>
        <w:t>от «10 » ноября 2014</w:t>
      </w:r>
    </w:p>
    <w:p w:rsidR="00586C8D" w:rsidRDefault="00586C8D" w:rsidP="00736CD1">
      <w:pPr>
        <w:ind w:firstLine="709"/>
        <w:jc w:val="center"/>
        <w:rPr>
          <w:sz w:val="22"/>
          <w:szCs w:val="22"/>
        </w:rPr>
      </w:pPr>
    </w:p>
    <w:p w:rsidR="00586C8D" w:rsidRDefault="00586C8D" w:rsidP="00736CD1">
      <w:pPr>
        <w:ind w:firstLine="709"/>
        <w:jc w:val="center"/>
        <w:rPr>
          <w:sz w:val="22"/>
          <w:szCs w:val="22"/>
        </w:rPr>
      </w:pPr>
    </w:p>
    <w:p w:rsidR="00586C8D" w:rsidRDefault="00586C8D" w:rsidP="00736CD1">
      <w:pPr>
        <w:ind w:firstLine="709"/>
        <w:jc w:val="center"/>
        <w:rPr>
          <w:b/>
          <w:sz w:val="22"/>
          <w:szCs w:val="22"/>
        </w:rPr>
      </w:pPr>
      <w:r w:rsidRPr="00245323">
        <w:rPr>
          <w:b/>
          <w:sz w:val="22"/>
          <w:szCs w:val="22"/>
        </w:rPr>
        <w:t xml:space="preserve">Информация о сдаче нормативов осенней сессии </w:t>
      </w:r>
      <w:r>
        <w:rPr>
          <w:b/>
          <w:sz w:val="22"/>
          <w:szCs w:val="22"/>
        </w:rPr>
        <w:t xml:space="preserve">ГТО </w:t>
      </w:r>
    </w:p>
    <w:p w:rsidR="00586C8D" w:rsidRPr="00245323" w:rsidRDefault="00586C8D" w:rsidP="00736CD1">
      <w:pPr>
        <w:ind w:firstLine="709"/>
        <w:jc w:val="center"/>
        <w:rPr>
          <w:b/>
          <w:sz w:val="22"/>
          <w:szCs w:val="22"/>
        </w:rPr>
      </w:pPr>
      <w:r w:rsidRPr="00245323">
        <w:rPr>
          <w:b/>
          <w:sz w:val="22"/>
          <w:szCs w:val="22"/>
        </w:rPr>
        <w:t xml:space="preserve"> МБОУ «Табар-Черкийскапя СОШ» Апастовского муниципального района РТ</w:t>
      </w:r>
    </w:p>
    <w:p w:rsidR="00586C8D" w:rsidRPr="00BD0F7C" w:rsidRDefault="00586C8D" w:rsidP="00736CD1">
      <w:pPr>
        <w:ind w:firstLine="709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6"/>
        <w:gridCol w:w="2025"/>
        <w:gridCol w:w="1247"/>
        <w:gridCol w:w="1375"/>
        <w:gridCol w:w="980"/>
        <w:gridCol w:w="1996"/>
        <w:gridCol w:w="1996"/>
      </w:tblGrid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Наименование норматива 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Бронзовый</w:t>
            </w:r>
          </w:p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Серебряный</w:t>
            </w:r>
          </w:p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 xml:space="preserve">Золотой </w:t>
            </w:r>
          </w:p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 w:rsidRPr="00BD0F7C">
              <w:rPr>
                <w:sz w:val="22"/>
                <w:szCs w:val="22"/>
              </w:rPr>
              <w:t>уровень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14786" w:type="dxa"/>
            <w:gridSpan w:val="7"/>
          </w:tcPr>
          <w:p w:rsidR="00586C8D" w:rsidRPr="0008295F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ступень</w:t>
            </w:r>
            <w:r>
              <w:rPr>
                <w:sz w:val="22"/>
                <w:szCs w:val="22"/>
                <w:lang w:val="en-US"/>
              </w:rPr>
              <w:t xml:space="preserve"> (6-8</w:t>
            </w:r>
            <w:r>
              <w:rPr>
                <w:sz w:val="22"/>
                <w:szCs w:val="22"/>
              </w:rPr>
              <w:t xml:space="preserve"> лет)</w:t>
            </w: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Смешанное передвижение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sz w:val="22"/>
                  <w:szCs w:val="22"/>
                </w:rPr>
                <w:t>30 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14786" w:type="dxa"/>
            <w:gridSpan w:val="7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ступень 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10 лет)</w:t>
            </w: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места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sz w:val="22"/>
                  <w:szCs w:val="22"/>
                </w:rPr>
                <w:t>1 км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sz w:val="22"/>
                  <w:szCs w:val="22"/>
                </w:rPr>
                <w:t>60 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14786" w:type="dxa"/>
            <w:gridSpan w:val="7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ступень 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12 лет)</w:t>
            </w: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sz w:val="22"/>
                  <w:szCs w:val="22"/>
                </w:rPr>
                <w:t>60 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 на 1,5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разбега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14786" w:type="dxa"/>
            <w:gridSpan w:val="7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ступень 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15 лет)</w:t>
            </w: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sz w:val="22"/>
                  <w:szCs w:val="22"/>
                </w:rPr>
                <w:t>60 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2"/>
                  <w:szCs w:val="22"/>
                </w:rPr>
                <w:t>2 км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разбега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14786" w:type="dxa"/>
            <w:gridSpan w:val="7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ступень 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17 лет)</w:t>
            </w: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sz w:val="22"/>
                  <w:szCs w:val="22"/>
                </w:rPr>
                <w:t>100 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sz w:val="22"/>
                  <w:szCs w:val="22"/>
                </w:rPr>
                <w:t>2 км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  <w:tr w:rsidR="00586C8D" w:rsidRPr="00BD0F7C" w:rsidTr="000F1998">
        <w:tc>
          <w:tcPr>
            <w:tcW w:w="2798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Прыжок в длину с разбега</w:t>
            </w:r>
          </w:p>
        </w:tc>
        <w:tc>
          <w:tcPr>
            <w:tcW w:w="280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7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0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</w:tcPr>
          <w:p w:rsidR="00586C8D" w:rsidRPr="00BD0F7C" w:rsidRDefault="00586C8D" w:rsidP="000F1998">
            <w:pPr>
              <w:jc w:val="center"/>
              <w:rPr>
                <w:sz w:val="22"/>
                <w:szCs w:val="22"/>
              </w:rPr>
            </w:pPr>
          </w:p>
        </w:tc>
      </w:tr>
    </w:tbl>
    <w:p w:rsidR="00586C8D" w:rsidRDefault="00586C8D" w:rsidP="00245323">
      <w:pPr>
        <w:ind w:firstLine="709"/>
        <w:rPr>
          <w:sz w:val="22"/>
          <w:szCs w:val="22"/>
        </w:rPr>
      </w:pPr>
      <w:r w:rsidRPr="00245323">
        <w:rPr>
          <w:sz w:val="22"/>
          <w:szCs w:val="22"/>
        </w:rPr>
        <w:t>Директор ____И.А. Ребровская</w:t>
      </w:r>
    </w:p>
    <w:p w:rsidR="00586C8D" w:rsidRPr="00245323" w:rsidRDefault="00586C8D" w:rsidP="00245323">
      <w:pPr>
        <w:ind w:firstLine="709"/>
        <w:rPr>
          <w:sz w:val="22"/>
          <w:szCs w:val="22"/>
        </w:rPr>
      </w:pPr>
    </w:p>
    <w:p w:rsidR="00586C8D" w:rsidRPr="00245323" w:rsidRDefault="00586C8D" w:rsidP="00245323">
      <w:pPr>
        <w:ind w:firstLine="709"/>
        <w:rPr>
          <w:sz w:val="22"/>
          <w:szCs w:val="22"/>
        </w:rPr>
      </w:pPr>
      <w:r w:rsidRPr="00245323">
        <w:rPr>
          <w:sz w:val="22"/>
          <w:szCs w:val="22"/>
        </w:rPr>
        <w:t>Исп:  _____В.А. Юманов</w:t>
      </w:r>
    </w:p>
    <w:p w:rsidR="00586C8D" w:rsidRDefault="00586C8D" w:rsidP="00736CD1">
      <w:pPr>
        <w:ind w:firstLine="709"/>
        <w:jc w:val="right"/>
      </w:pPr>
    </w:p>
    <w:p w:rsidR="00586C8D" w:rsidRDefault="00586C8D">
      <w:bookmarkStart w:id="0" w:name="_GoBack"/>
      <w:bookmarkEnd w:id="0"/>
    </w:p>
    <w:sectPr w:rsidR="00586C8D" w:rsidSect="00736CD1">
      <w:pgSz w:w="11906" w:h="16838"/>
      <w:pgMar w:top="238" w:right="249" w:bottom="244" w:left="23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33C0"/>
    <w:rsid w:val="0008295F"/>
    <w:rsid w:val="000F1998"/>
    <w:rsid w:val="00245323"/>
    <w:rsid w:val="00431185"/>
    <w:rsid w:val="004833C0"/>
    <w:rsid w:val="00586C8D"/>
    <w:rsid w:val="006B6BEA"/>
    <w:rsid w:val="00724C11"/>
    <w:rsid w:val="00736CD1"/>
    <w:rsid w:val="00793BC7"/>
    <w:rsid w:val="00AD5609"/>
    <w:rsid w:val="00AD68A8"/>
    <w:rsid w:val="00BD0F7C"/>
    <w:rsid w:val="00CB5A90"/>
    <w:rsid w:val="00CC0CCC"/>
    <w:rsid w:val="00CE74BE"/>
    <w:rsid w:val="00E049C0"/>
    <w:rsid w:val="00EF4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CD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"/>
    <w:basedOn w:val="Normal"/>
    <w:uiPriority w:val="99"/>
    <w:rsid w:val="00AD68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AD68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D6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443</Words>
  <Characters>2531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3</cp:revision>
  <dcterms:created xsi:type="dcterms:W3CDTF">2014-11-10T08:06:00Z</dcterms:created>
  <dcterms:modified xsi:type="dcterms:W3CDTF">2014-11-26T09:19:00Z</dcterms:modified>
</cp:coreProperties>
</file>